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EA0764">
      <w:pPr>
        <w:ind w:firstLine="2160" w:firstLineChars="600"/>
        <w:jc w:val="both"/>
        <w:rPr>
          <w:rFonts w:hint="eastAsia" w:ascii="宋体" w:hAnsi="宋体" w:eastAsia="宋体" w:cs="宋体"/>
          <w:sz w:val="36"/>
          <w:szCs w:val="36"/>
          <w:lang w:eastAsia="zh-CN"/>
        </w:rPr>
      </w:pPr>
    </w:p>
    <w:p w14:paraId="0F5D0179">
      <w:pPr>
        <w:ind w:firstLine="2700" w:firstLineChars="900"/>
        <w:jc w:val="both"/>
        <w:rPr>
          <w:rFonts w:hint="eastAsia" w:ascii="仿宋" w:hAnsi="仿宋" w:eastAsia="仿宋" w:cs="仿宋"/>
          <w:i w:val="0"/>
          <w:iCs w:val="0"/>
          <w:sz w:val="30"/>
          <w:szCs w:val="30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配件、维修采购询价函</w:t>
      </w:r>
    </w:p>
    <w:p w14:paraId="42D7F600">
      <w:pPr>
        <w:rPr>
          <w:rFonts w:hint="eastAsia" w:ascii="仿宋" w:hAnsi="仿宋" w:eastAsia="仿宋" w:cs="仿宋"/>
          <w:i w:val="0"/>
          <w:iCs w:val="0"/>
          <w:sz w:val="24"/>
          <w:szCs w:val="24"/>
          <w:u w:val="single"/>
          <w:lang w:val="en-US" w:eastAsia="zh-CN"/>
        </w:rPr>
      </w:pPr>
    </w:p>
    <w:p w14:paraId="0902C86C">
      <w:pPr>
        <w:rPr>
          <w:rFonts w:hint="eastAsia" w:ascii="仿宋" w:hAnsi="仿宋" w:eastAsia="仿宋" w:cs="仿宋"/>
          <w:sz w:val="24"/>
          <w:szCs w:val="24"/>
        </w:rPr>
      </w:pP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sz w:val="24"/>
          <w:szCs w:val="24"/>
          <w:u w:val="single"/>
          <w:lang w:val="en-US" w:eastAsia="zh-CN"/>
        </w:rPr>
        <w:t xml:space="preserve">     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品牌）供应商</w:t>
      </w:r>
      <w:r>
        <w:rPr>
          <w:rFonts w:hint="eastAsia" w:ascii="仿宋" w:hAnsi="仿宋" w:eastAsia="仿宋" w:cs="仿宋"/>
          <w:sz w:val="24"/>
          <w:szCs w:val="24"/>
        </w:rPr>
        <w:t>：</w:t>
      </w:r>
    </w:p>
    <w:p w14:paraId="7074FDDF">
      <w:pPr>
        <w:ind w:firstLine="480" w:firstLineChars="200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42DBD228"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我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科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决定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对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24"/>
          <w:szCs w:val="24"/>
          <w:u w:val="none"/>
          <w:lang w:val="en-US" w:eastAsia="zh-CN"/>
        </w:rPr>
        <w:t>（项目）</w:t>
      </w:r>
      <w:r>
        <w:rPr>
          <w:rFonts w:hint="eastAsia" w:ascii="仿宋" w:hAnsi="仿宋" w:eastAsia="仿宋" w:cs="仿宋"/>
          <w:sz w:val="24"/>
          <w:szCs w:val="24"/>
        </w:rPr>
        <w:t>进行询价，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拟对以下产品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进行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询价，</w:t>
      </w:r>
      <w:r>
        <w:rPr>
          <w:rFonts w:hint="eastAsia" w:ascii="仿宋" w:hAnsi="仿宋" w:eastAsia="仿宋" w:cs="仿宋"/>
          <w:sz w:val="24"/>
          <w:szCs w:val="24"/>
        </w:rPr>
        <w:t>现将有关事项告知如下：</w:t>
      </w:r>
    </w:p>
    <w:p w14:paraId="2D6DEE1A">
      <w:pPr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1E5CB315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一、拟购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配件/维修（产品、项目）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列表，请贵公司报价：</w:t>
      </w:r>
    </w:p>
    <w:tbl>
      <w:tblPr>
        <w:tblStyle w:val="4"/>
        <w:tblW w:w="91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450"/>
        <w:gridCol w:w="838"/>
        <w:gridCol w:w="794"/>
        <w:gridCol w:w="879"/>
        <w:gridCol w:w="5"/>
        <w:gridCol w:w="1104"/>
        <w:gridCol w:w="857"/>
        <w:gridCol w:w="1121"/>
        <w:gridCol w:w="943"/>
      </w:tblGrid>
      <w:tr w14:paraId="16729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2646" w:type="dxa"/>
            <w:gridSpan w:val="2"/>
            <w:vAlign w:val="center"/>
          </w:tcPr>
          <w:p w14:paraId="69C99B1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配件/维修所属设备</w:t>
            </w:r>
          </w:p>
        </w:tc>
        <w:tc>
          <w:tcPr>
            <w:tcW w:w="2516" w:type="dxa"/>
            <w:gridSpan w:val="4"/>
            <w:vAlign w:val="center"/>
          </w:tcPr>
          <w:p w14:paraId="6B59FDDF">
            <w:pPr>
              <w:jc w:val="both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  <w:t>名称:</w:t>
            </w:r>
          </w:p>
        </w:tc>
        <w:tc>
          <w:tcPr>
            <w:tcW w:w="4025" w:type="dxa"/>
            <w:gridSpan w:val="4"/>
            <w:vAlign w:val="center"/>
          </w:tcPr>
          <w:p w14:paraId="34234A3D">
            <w:pPr>
              <w:jc w:val="both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  <w:t>设备</w:t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型号：</w:t>
            </w:r>
          </w:p>
        </w:tc>
      </w:tr>
      <w:tr w14:paraId="24229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2196" w:type="dxa"/>
            <w:vAlign w:val="center"/>
          </w:tcPr>
          <w:p w14:paraId="3378C78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  <w:t>配件</w:t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/维修（产品、项目）名称</w:t>
            </w:r>
          </w:p>
        </w:tc>
        <w:tc>
          <w:tcPr>
            <w:tcW w:w="1288" w:type="dxa"/>
            <w:gridSpan w:val="2"/>
            <w:shd w:val="clear" w:color="auto" w:fill="auto"/>
            <w:vAlign w:val="center"/>
          </w:tcPr>
          <w:p w14:paraId="430F3F11"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  <w:t>规格型号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9EF4937"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  <w:t>单位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3EA60F47"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  <w:t>数量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14:paraId="3431938A"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单价</w:t>
            </w:r>
          </w:p>
        </w:tc>
        <w:tc>
          <w:tcPr>
            <w:tcW w:w="857" w:type="dxa"/>
            <w:shd w:val="clear" w:color="auto" w:fill="auto"/>
            <w:vAlign w:val="center"/>
          </w:tcPr>
          <w:p w14:paraId="6490FEE6"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总价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50ABD50C"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质保期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142049EC"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F7F7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2196" w:type="dxa"/>
            <w:vAlign w:val="center"/>
          </w:tcPr>
          <w:p w14:paraId="5F7502E1"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88" w:type="dxa"/>
            <w:gridSpan w:val="2"/>
          </w:tcPr>
          <w:p w14:paraId="6308F2EE"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794" w:type="dxa"/>
          </w:tcPr>
          <w:p w14:paraId="1AE95BED"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9" w:type="dxa"/>
          </w:tcPr>
          <w:p w14:paraId="7FC3548C"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09" w:type="dxa"/>
            <w:gridSpan w:val="2"/>
          </w:tcPr>
          <w:p w14:paraId="595E798D"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57" w:type="dxa"/>
          </w:tcPr>
          <w:p w14:paraId="6A214C6E"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1" w:type="dxa"/>
          </w:tcPr>
          <w:p w14:paraId="4C5E7F17"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943" w:type="dxa"/>
          </w:tcPr>
          <w:p w14:paraId="53A55961"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18257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2196" w:type="dxa"/>
            <w:vAlign w:val="center"/>
          </w:tcPr>
          <w:p w14:paraId="1EC5016C"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88" w:type="dxa"/>
            <w:gridSpan w:val="2"/>
          </w:tcPr>
          <w:p w14:paraId="1C559564"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794" w:type="dxa"/>
          </w:tcPr>
          <w:p w14:paraId="2BCBEB74"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9" w:type="dxa"/>
          </w:tcPr>
          <w:p w14:paraId="796FBEE9"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09" w:type="dxa"/>
            <w:gridSpan w:val="2"/>
          </w:tcPr>
          <w:p w14:paraId="5728301D"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57" w:type="dxa"/>
          </w:tcPr>
          <w:p w14:paraId="15FDFD4F"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1" w:type="dxa"/>
          </w:tcPr>
          <w:p w14:paraId="05A671AE"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943" w:type="dxa"/>
          </w:tcPr>
          <w:p w14:paraId="23F1DAF7"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2CCD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2196" w:type="dxa"/>
            <w:vAlign w:val="center"/>
          </w:tcPr>
          <w:p w14:paraId="701D77BE"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88" w:type="dxa"/>
            <w:gridSpan w:val="2"/>
          </w:tcPr>
          <w:p w14:paraId="58A65246"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794" w:type="dxa"/>
          </w:tcPr>
          <w:p w14:paraId="2ADB6783"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9" w:type="dxa"/>
          </w:tcPr>
          <w:p w14:paraId="177E2FAD"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09" w:type="dxa"/>
            <w:gridSpan w:val="2"/>
          </w:tcPr>
          <w:p w14:paraId="482503F3"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57" w:type="dxa"/>
          </w:tcPr>
          <w:p w14:paraId="355A04E5"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1" w:type="dxa"/>
          </w:tcPr>
          <w:p w14:paraId="06A119A9"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943" w:type="dxa"/>
          </w:tcPr>
          <w:p w14:paraId="32D127DF"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9F2F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6" w:type="dxa"/>
            <w:vAlign w:val="center"/>
          </w:tcPr>
          <w:p w14:paraId="4B6B8A9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  <w:t>报价合计</w:t>
            </w:r>
          </w:p>
        </w:tc>
        <w:tc>
          <w:tcPr>
            <w:tcW w:w="6991" w:type="dxa"/>
            <w:gridSpan w:val="9"/>
          </w:tcPr>
          <w:p w14:paraId="68B092CD"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 xml:space="preserve">                               元</w:t>
            </w:r>
          </w:p>
        </w:tc>
      </w:tr>
    </w:tbl>
    <w:p w14:paraId="7BB114A4">
      <w:pPr>
        <w:numPr>
          <w:ilvl w:val="0"/>
          <w:numId w:val="1"/>
        </w:num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交货期：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          到货地点：医学工程科</w:t>
      </w:r>
    </w:p>
    <w:p w14:paraId="5F1DFC39">
      <w:pPr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医工科分管工程师：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联系电话：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             </w:t>
      </w:r>
    </w:p>
    <w:p w14:paraId="36DE823B"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2、以上报价必须包含运费、安装费，请提供明确的三包期限。</w:t>
      </w:r>
    </w:p>
    <w:p w14:paraId="5BEEC541"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3、询价截止日期：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年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月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日下午 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时</w:t>
      </w:r>
    </w:p>
    <w:p w14:paraId="3A6B5552"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1E4EB2DC"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二、咨询联系方式：</w:t>
      </w:r>
    </w:p>
    <w:p w14:paraId="618AAFB0"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采购办：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简</w:t>
      </w:r>
      <w:r>
        <w:rPr>
          <w:rFonts w:hint="default" w:ascii="仿宋" w:hAnsi="仿宋" w:eastAsia="仿宋" w:cs="仿宋"/>
          <w:sz w:val="24"/>
          <w:szCs w:val="24"/>
          <w:u w:val="single"/>
          <w:lang w:val="en-US" w:eastAsia="zh-CN"/>
        </w:rPr>
        <w:t>老师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联系电话：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18185106127  </w:t>
      </w:r>
    </w:p>
    <w:p w14:paraId="399C26E3">
      <w:pPr>
        <w:rPr>
          <w:rFonts w:hint="eastAsia" w:ascii="仿宋" w:hAnsi="仿宋" w:eastAsia="仿宋" w:cs="仿宋"/>
          <w:sz w:val="24"/>
          <w:szCs w:val="24"/>
          <w:u w:val="none"/>
          <w:lang w:val="en-US" w:eastAsia="zh-CN"/>
        </w:rPr>
      </w:pPr>
    </w:p>
    <w:p w14:paraId="76367570">
      <w:pPr>
        <w:rPr>
          <w:rFonts w:hint="default" w:ascii="仿宋" w:hAnsi="仿宋" w:eastAsia="仿宋" w:cs="仿宋"/>
          <w:sz w:val="24"/>
          <w:szCs w:val="24"/>
          <w:u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u w:val="none"/>
          <w:lang w:val="en-US" w:eastAsia="zh-CN"/>
        </w:rPr>
        <w:t>三、供应单位联系方式：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1"/>
        <w:gridCol w:w="1675"/>
        <w:gridCol w:w="3353"/>
      </w:tblGrid>
      <w:tr w14:paraId="4F2C4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3351" w:type="dxa"/>
            <w:vAlign w:val="center"/>
          </w:tcPr>
          <w:p w14:paraId="049806A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报价单位全称（盖章）</w:t>
            </w:r>
          </w:p>
        </w:tc>
        <w:tc>
          <w:tcPr>
            <w:tcW w:w="1675" w:type="dxa"/>
            <w:vAlign w:val="center"/>
          </w:tcPr>
          <w:p w14:paraId="5987F89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单位联系人</w:t>
            </w:r>
          </w:p>
        </w:tc>
        <w:tc>
          <w:tcPr>
            <w:tcW w:w="3353" w:type="dxa"/>
            <w:vAlign w:val="center"/>
          </w:tcPr>
          <w:p w14:paraId="3E68C7D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联系人电话</w:t>
            </w:r>
          </w:p>
        </w:tc>
      </w:tr>
      <w:tr w14:paraId="10CFE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3351" w:type="dxa"/>
            <w:vAlign w:val="center"/>
          </w:tcPr>
          <w:p w14:paraId="2E42A3E8"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75" w:type="dxa"/>
            <w:vAlign w:val="center"/>
          </w:tcPr>
          <w:p w14:paraId="5E245E7D"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353" w:type="dxa"/>
            <w:vAlign w:val="center"/>
          </w:tcPr>
          <w:p w14:paraId="6FFDCFD3"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7DE2C037">
      <w:pPr>
        <w:tabs>
          <w:tab w:val="left" w:pos="7311"/>
        </w:tabs>
        <w:spacing w:line="0" w:lineRule="atLeast"/>
        <w:jc w:val="left"/>
        <w:rPr>
          <w:sz w:val="24"/>
          <w:szCs w:val="24"/>
        </w:rPr>
      </w:pPr>
    </w:p>
    <w:p w14:paraId="384EBCF9">
      <w:pPr>
        <w:tabs>
          <w:tab w:val="left" w:pos="6351"/>
        </w:tabs>
        <w:bidi w:val="0"/>
        <w:jc w:val="right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</w:p>
    <w:p w14:paraId="5B91666C">
      <w:pPr>
        <w:tabs>
          <w:tab w:val="left" w:pos="6351"/>
        </w:tabs>
        <w:bidi w:val="0"/>
        <w:jc w:val="right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</w:p>
    <w:p w14:paraId="0AE05792">
      <w:pPr>
        <w:tabs>
          <w:tab w:val="left" w:pos="6351"/>
        </w:tabs>
        <w:bidi w:val="0"/>
        <w:jc w:val="right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贵州医科大学附属医院</w:t>
      </w:r>
    </w:p>
    <w:p w14:paraId="1828FF1C">
      <w:pPr>
        <w:tabs>
          <w:tab w:val="left" w:pos="6351"/>
        </w:tabs>
        <w:bidi w:val="0"/>
        <w:jc w:val="center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 xml:space="preserve">                             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 xml:space="preserve">          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 xml:space="preserve">         采购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管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理办公室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  <w:embedRegular r:id="rId1" w:fontKey="{DB04948B-D6E5-4217-A7A3-8E7AB1E7B885}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  <w:embedRegular r:id="rId2" w:fontKey="{6215E594-615B-42E5-B901-F1AC8CF4DD2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249AEE1-BF63-4A05-B4EE-0676676C02F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98F447A-515A-4B38-8B75-A56F679D888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24A62B1-DAD9-4265-AA45-F18A01A82DD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655B3334-F48F-4128-994A-AC1A69D3033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4266CB85-A258-42DD-ABA6-291C8D995D2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4B10AC22-A1D7-44B3-AC5F-09E2ABD9B37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C46097"/>
    <w:rsid w:val="52366FBE"/>
    <w:rsid w:val="7659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qFormat/>
    <w:uiPriority w:val="0"/>
  </w:style>
  <w:style w:type="table" w:default="1" w:styleId="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4"/>
      <w:szCs w:val="20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rogram%20Files%20(x86)\WPS%20Office\12.1.0.21171\office6\file:\C:\Users\yxsw\AppData\Roaming\kingsoft\office6\templates\download\5d2ae6d5-3189-a301-0150-51679a419fdf\&#20844;&#21496;&#35810;&#20215;&#20989;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公司询价函.docx</Template>
  <Pages>1</Pages>
  <Words>274</Words>
  <Characters>284</Characters>
  <Paragraphs>57</Paragraphs>
  <TotalTime>11</TotalTime>
  <ScaleCrop>false</ScaleCrop>
  <LinksUpToDate>false</LinksUpToDate>
  <CharactersWithSpaces>450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2023-08-23T07:21:00Z</dcterms:created>
  <dc:creator>帅豆</dc:creator>
  <cp:lastModifiedBy>yepp</cp:lastModifiedBy>
  <cp:lastPrinted>2024-06-13T02:53:00Z</cp:lastPrinted>
  <dcterms:modified xsi:type="dcterms:W3CDTF">2025-09-09T07:25:40Z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BDB6F697BA2C421983FC240E53E38358_13</vt:lpwstr>
  </property>
  <property fmtid="{D5CDD505-2E9C-101B-9397-08002B2CF9AE}" pid="4" name="KSOTemplateDocerSaveRecord">
    <vt:lpwstr>eyJoZGlkIjoiNmQ2OWU4M2IwYzZiNjczNTRhOTRlMmJjNjdkZmFhM2YiLCJ1c2VySWQiOiI0MzAxNjcwMTUifQ==</vt:lpwstr>
  </property>
</Properties>
</file>