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D0179">
      <w:pPr>
        <w:jc w:val="center"/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eastAsia="zh-CN"/>
        </w:rPr>
        <w:t>配件、维修采购询价函</w:t>
      </w:r>
    </w:p>
    <w:p w14:paraId="0902C86C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  <w:t xml:space="preserve">     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品牌）供应商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42DBD22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决定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（项目）</w:t>
      </w:r>
      <w:r>
        <w:rPr>
          <w:rFonts w:hint="eastAsia" w:ascii="仿宋" w:hAnsi="仿宋" w:eastAsia="仿宋" w:cs="仿宋"/>
          <w:sz w:val="32"/>
          <w:szCs w:val="32"/>
        </w:rPr>
        <w:t>进行询价，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拟对以下产品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询价，</w:t>
      </w:r>
      <w:r>
        <w:rPr>
          <w:rFonts w:hint="eastAsia" w:ascii="仿宋" w:hAnsi="仿宋" w:eastAsia="仿宋" w:cs="仿宋"/>
          <w:sz w:val="32"/>
          <w:szCs w:val="32"/>
        </w:rPr>
        <w:t>现将有关事项告知如下：</w:t>
      </w:r>
    </w:p>
    <w:p w14:paraId="1E5CB315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一、拟购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配件/维修（产品、项目）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列表，请贵公司报价：</w:t>
      </w:r>
    </w:p>
    <w:tbl>
      <w:tblPr>
        <w:tblStyle w:val="4"/>
        <w:tblW w:w="9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1928"/>
        <w:gridCol w:w="794"/>
        <w:gridCol w:w="879"/>
        <w:gridCol w:w="5"/>
        <w:gridCol w:w="1104"/>
        <w:gridCol w:w="857"/>
        <w:gridCol w:w="1121"/>
        <w:gridCol w:w="943"/>
      </w:tblGrid>
      <w:tr w14:paraId="16729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556" w:type="dxa"/>
            <w:vAlign w:val="center"/>
          </w:tcPr>
          <w:p w14:paraId="69C99B1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配件/维修所属设备</w:t>
            </w:r>
          </w:p>
        </w:tc>
        <w:tc>
          <w:tcPr>
            <w:tcW w:w="3606" w:type="dxa"/>
            <w:gridSpan w:val="4"/>
            <w:vAlign w:val="center"/>
          </w:tcPr>
          <w:p w14:paraId="6B59FDDF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名称:</w:t>
            </w:r>
          </w:p>
        </w:tc>
        <w:tc>
          <w:tcPr>
            <w:tcW w:w="4025" w:type="dxa"/>
            <w:gridSpan w:val="4"/>
            <w:vAlign w:val="center"/>
          </w:tcPr>
          <w:p w14:paraId="34234A3D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设备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型号：</w:t>
            </w:r>
          </w:p>
        </w:tc>
      </w:tr>
      <w:tr w14:paraId="24229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</w:trPr>
        <w:tc>
          <w:tcPr>
            <w:tcW w:w="1556" w:type="dxa"/>
            <w:vAlign w:val="center"/>
          </w:tcPr>
          <w:p w14:paraId="3378C78F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配件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/维修（产品、项目）名称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30F3F11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规格型号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9EF4937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单位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EA60F47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3431938A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6490FEE6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0ABD50C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质保期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42049EC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 w14:paraId="7F7F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5F7502E1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6308F2E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1AE95BE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FC3548C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595E798D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A214C6E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4C5E7F1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53A55961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1825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1EC5016C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1C55956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2BCBEB7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96FBEE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5728301D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15FDFD4F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05A671A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23F1DAF7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91DC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1B41C38B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1722234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547FAAA0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1D40EE2E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07D3FFD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7489B70B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1105644A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1800E3D7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3657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0A0FB8A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2B321A45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76FF3C3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08405AE8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666AE01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0CE68E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3C848C3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37EB3267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9F2F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4B6B8A9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报价合计</w:t>
            </w:r>
          </w:p>
        </w:tc>
        <w:tc>
          <w:tcPr>
            <w:tcW w:w="7631" w:type="dxa"/>
            <w:gridSpan w:val="8"/>
          </w:tcPr>
          <w:p w14:paraId="68B092C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                              元</w:t>
            </w:r>
          </w:p>
        </w:tc>
      </w:tr>
    </w:tbl>
    <w:p w14:paraId="7BB114A4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交货期：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到货地点：医学工程科</w:t>
      </w:r>
    </w:p>
    <w:p w14:paraId="5F1DFC39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医工科分管工程师：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</w:t>
      </w:r>
    </w:p>
    <w:p w14:paraId="36DE823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2、以上报价必须包含运费、安装费，请提供明确的三包期限。</w:t>
      </w:r>
    </w:p>
    <w:p w14:paraId="5BEEC54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3、询价截止日期：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日下午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</w:t>
      </w:r>
    </w:p>
    <w:p w14:paraId="1E4EB2D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二、咨询联系方式：</w:t>
      </w:r>
    </w:p>
    <w:p w14:paraId="618AAFB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采购办：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简</w:t>
      </w:r>
      <w:r>
        <w:rPr>
          <w:rFonts w:hint="default" w:ascii="仿宋" w:hAnsi="仿宋" w:eastAsia="仿宋" w:cs="仿宋"/>
          <w:sz w:val="28"/>
          <w:szCs w:val="28"/>
          <w:u w:val="single"/>
          <w:lang w:val="en-US" w:eastAsia="zh-CN"/>
        </w:rPr>
        <w:t>老师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>0851-86774414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</w:p>
    <w:p w14:paraId="76367570">
      <w:pPr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三、供应单位联系方式：</w:t>
      </w:r>
      <w:bookmarkStart w:id="0" w:name="_GoBack"/>
      <w:bookmarkEnd w:id="0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报价单位全称（盖章）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单位联系人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</w:pPr>
    </w:p>
    <w:p w14:paraId="0AE05792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贵州医科大学附属医院</w:t>
      </w:r>
    </w:p>
    <w:p w14:paraId="1828FF1C">
      <w:pPr>
        <w:tabs>
          <w:tab w:val="left" w:pos="6351"/>
        </w:tabs>
        <w:bidi w:val="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                                        采购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管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理办公室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  <w:embedRegular r:id="rId1" w:fontKey="{9B4AC030-61CF-4143-8F6C-768DCEF36542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4C52FEF1-9BC7-45C4-A532-3362FF41EA4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3F040C6-7FF0-4F30-AD01-6F5428F1A0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5DDA25E-D5F6-40BA-8404-D405128B79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43510B8-EA64-4C84-9D4F-37BAF25A8E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32ADB41-262E-4DFF-AF24-C4D15DC4035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22D8E56F-10A8-40F2-A0DE-1BE2EF5D999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E8ABB61-A7AF-4502-B58B-4FD8ADB6068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573053"/>
    <w:rsid w:val="43C46097"/>
    <w:rsid w:val="65953D7B"/>
    <w:rsid w:val="7659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2</Pages>
  <Words>274</Words>
  <Characters>281</Characters>
  <Paragraphs>57</Paragraphs>
  <TotalTime>0</TotalTime>
  <ScaleCrop>false</ScaleCrop>
  <LinksUpToDate>false</LinksUpToDate>
  <CharactersWithSpaces>447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帅豆</cp:lastModifiedBy>
  <cp:lastPrinted>2024-06-13T02:53:00Z</cp:lastPrinted>
  <dcterms:modified xsi:type="dcterms:W3CDTF">2025-09-28T08:39:09Z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BDB6F697BA2C421983FC240E53E38358_13</vt:lpwstr>
  </property>
  <property fmtid="{D5CDD505-2E9C-101B-9397-08002B2CF9AE}" pid="4" name="KSOTemplateDocerSaveRecord">
    <vt:lpwstr>eyJoZGlkIjoiNDcyMmJkMjBmZDAzMGM2NjRlYTFiYTdjMTc0MmJmNTMiLCJ1c2VySWQiOiI0MjMyNzgxNjIifQ==</vt:lpwstr>
  </property>
</Properties>
</file>