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543787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报价表</w:t>
      </w:r>
    </w:p>
    <w:p w14:paraId="0902C86C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u w:val="single"/>
          <w:lang w:val="en-US" w:eastAsia="zh-CN"/>
        </w:rPr>
        <w:t>贵州医科大学附属医院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 w14:paraId="42DBD228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公司现对贵院信息化办公设备采购项目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</w:t>
      </w:r>
      <w:r>
        <w:rPr>
          <w:rFonts w:hint="eastAsia" w:ascii="仿宋_GB2312" w:hAnsi="仿宋_GB2312" w:eastAsia="仿宋_GB2312" w:cs="仿宋_GB2312"/>
          <w:sz w:val="32"/>
          <w:szCs w:val="32"/>
        </w:rPr>
        <w:t>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有关信息如下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 w14:paraId="1E5CB315"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报价：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8"/>
        <w:gridCol w:w="2189"/>
        <w:gridCol w:w="1220"/>
        <w:gridCol w:w="2188"/>
        <w:gridCol w:w="1704"/>
      </w:tblGrid>
      <w:tr w14:paraId="0275C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8" w:type="dxa"/>
          </w:tcPr>
          <w:p w14:paraId="20EF143E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2189" w:type="dxa"/>
          </w:tcPr>
          <w:p w14:paraId="1A9FDD18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名称</w:t>
            </w:r>
          </w:p>
        </w:tc>
        <w:tc>
          <w:tcPr>
            <w:tcW w:w="1220" w:type="dxa"/>
          </w:tcPr>
          <w:p w14:paraId="17E3DAF7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单位</w:t>
            </w:r>
          </w:p>
        </w:tc>
        <w:tc>
          <w:tcPr>
            <w:tcW w:w="2188" w:type="dxa"/>
          </w:tcPr>
          <w:p w14:paraId="021E639F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参数</w:t>
            </w:r>
          </w:p>
        </w:tc>
        <w:tc>
          <w:tcPr>
            <w:tcW w:w="1704" w:type="dxa"/>
          </w:tcPr>
          <w:p w14:paraId="460A9BA9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报价（单价，单位：万元）</w:t>
            </w:r>
          </w:p>
        </w:tc>
      </w:tr>
      <w:tr w14:paraId="06C31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8" w:type="dxa"/>
          </w:tcPr>
          <w:p w14:paraId="34D69997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2189" w:type="dxa"/>
          </w:tcPr>
          <w:p w14:paraId="37CF73AE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台式电脑（高配版）</w:t>
            </w:r>
          </w:p>
        </w:tc>
        <w:tc>
          <w:tcPr>
            <w:tcW w:w="1220" w:type="dxa"/>
          </w:tcPr>
          <w:p w14:paraId="0A71878B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套</w:t>
            </w:r>
          </w:p>
        </w:tc>
        <w:tc>
          <w:tcPr>
            <w:tcW w:w="2188" w:type="dxa"/>
          </w:tcPr>
          <w:p w14:paraId="117C9263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详见参数附件</w:t>
            </w:r>
          </w:p>
        </w:tc>
        <w:tc>
          <w:tcPr>
            <w:tcW w:w="1704" w:type="dxa"/>
          </w:tcPr>
          <w:p w14:paraId="1A1F1DE1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2CEFC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8" w:type="dxa"/>
          </w:tcPr>
          <w:p w14:paraId="249D58C0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189" w:type="dxa"/>
          </w:tcPr>
          <w:p w14:paraId="1447BA72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医学影像专用显示器</w:t>
            </w:r>
          </w:p>
        </w:tc>
        <w:tc>
          <w:tcPr>
            <w:tcW w:w="1220" w:type="dxa"/>
          </w:tcPr>
          <w:p w14:paraId="219B9549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台</w:t>
            </w:r>
          </w:p>
        </w:tc>
        <w:tc>
          <w:tcPr>
            <w:tcW w:w="2188" w:type="dxa"/>
          </w:tcPr>
          <w:p w14:paraId="054592DA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详见参数附件</w:t>
            </w:r>
          </w:p>
        </w:tc>
        <w:tc>
          <w:tcPr>
            <w:tcW w:w="1704" w:type="dxa"/>
          </w:tcPr>
          <w:p w14:paraId="5BC0E7F4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4FDA8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8" w:type="dxa"/>
          </w:tcPr>
          <w:p w14:paraId="40C12906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2189" w:type="dxa"/>
          </w:tcPr>
          <w:p w14:paraId="12DD04A9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远程视频会议终端</w:t>
            </w:r>
          </w:p>
        </w:tc>
        <w:tc>
          <w:tcPr>
            <w:tcW w:w="1220" w:type="dxa"/>
          </w:tcPr>
          <w:p w14:paraId="297074FC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套</w:t>
            </w:r>
          </w:p>
        </w:tc>
        <w:tc>
          <w:tcPr>
            <w:tcW w:w="2188" w:type="dxa"/>
          </w:tcPr>
          <w:p w14:paraId="40F8CA1F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详见参数附件</w:t>
            </w:r>
          </w:p>
        </w:tc>
        <w:tc>
          <w:tcPr>
            <w:tcW w:w="1704" w:type="dxa"/>
          </w:tcPr>
          <w:p w14:paraId="3B5CB018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77E71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8" w:type="dxa"/>
          </w:tcPr>
          <w:p w14:paraId="313996DC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2189" w:type="dxa"/>
          </w:tcPr>
          <w:p w14:paraId="435B5CD5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可触摸式大屏幕显示器</w:t>
            </w:r>
          </w:p>
        </w:tc>
        <w:tc>
          <w:tcPr>
            <w:tcW w:w="1220" w:type="dxa"/>
          </w:tcPr>
          <w:p w14:paraId="3B539A8C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台</w:t>
            </w:r>
          </w:p>
        </w:tc>
        <w:tc>
          <w:tcPr>
            <w:tcW w:w="2188" w:type="dxa"/>
          </w:tcPr>
          <w:p w14:paraId="61B02066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详见参数附件</w:t>
            </w:r>
          </w:p>
        </w:tc>
        <w:tc>
          <w:tcPr>
            <w:tcW w:w="1704" w:type="dxa"/>
          </w:tcPr>
          <w:p w14:paraId="5688211D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3E1D05C3">
      <w:pP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 w14:paraId="23A74F60">
      <w:pP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 w14:paraId="64992518">
      <w:pP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 w14:paraId="6A001668">
      <w:pP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 w14:paraId="756F46B5">
      <w:pP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 w14:paraId="76367570">
      <w:pP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二、联系方式：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1"/>
        <w:gridCol w:w="1675"/>
        <w:gridCol w:w="3353"/>
      </w:tblGrid>
      <w:tr w14:paraId="4F2C4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3351" w:type="dxa"/>
            <w:vAlign w:val="center"/>
          </w:tcPr>
          <w:p w14:paraId="049806A0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公司全称</w:t>
            </w:r>
          </w:p>
        </w:tc>
        <w:tc>
          <w:tcPr>
            <w:tcW w:w="1675" w:type="dxa"/>
            <w:vAlign w:val="center"/>
          </w:tcPr>
          <w:p w14:paraId="5987F89A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353" w:type="dxa"/>
            <w:vAlign w:val="center"/>
          </w:tcPr>
          <w:p w14:paraId="3E68C7D7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联系人电话</w:t>
            </w:r>
          </w:p>
        </w:tc>
      </w:tr>
      <w:tr w14:paraId="10CFE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3351" w:type="dxa"/>
            <w:vAlign w:val="center"/>
          </w:tcPr>
          <w:p w14:paraId="2E42A3E8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75" w:type="dxa"/>
            <w:vAlign w:val="center"/>
          </w:tcPr>
          <w:p w14:paraId="5E245E7D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353" w:type="dxa"/>
            <w:vAlign w:val="center"/>
          </w:tcPr>
          <w:p w14:paraId="6FFDCFD3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7DE2C037">
      <w:pPr>
        <w:tabs>
          <w:tab w:val="left" w:pos="7311"/>
        </w:tabs>
        <w:spacing w:line="0" w:lineRule="atLeas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D4F5E6F">
      <w:pPr>
        <w:tabs>
          <w:tab w:val="left" w:pos="5578"/>
        </w:tabs>
        <w:bidi w:val="0"/>
        <w:ind w:firstLine="4160" w:firstLineChars="13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公司全称（须附公章）：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ab/>
      </w:r>
    </w:p>
    <w:p w14:paraId="20A7E363">
      <w:pPr>
        <w:tabs>
          <w:tab w:val="left" w:pos="5578"/>
        </w:tabs>
        <w:bidi w:val="0"/>
        <w:ind w:firstLine="5120" w:firstLineChars="16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 年   月  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60FE385-1F83-4508-946E-C0B80D1AAC4E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7C9525BE-46B8-41FF-B21D-5FA3E22C276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AA3872DB-4DFC-4C8D-BC9F-45AF879923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2E156FB-0170-400B-AEF0-B2EBEE1D7D1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8471C35-1DF4-4F89-88D6-4EB94EAFD49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DE66E7DF-A999-44BE-BEAD-8D4BA8E2E03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7FAE70DA-1FF9-4997-892F-37B1BD27B21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16E53128-3FC0-4CF2-A634-72B33B4E0F6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01B0FD"/>
    <w:multiLevelType w:val="singleLevel"/>
    <w:tmpl w:val="CE01B0F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0733D"/>
    <w:rsid w:val="00803342"/>
    <w:rsid w:val="02040F47"/>
    <w:rsid w:val="089F37B5"/>
    <w:rsid w:val="0B9D4764"/>
    <w:rsid w:val="0B9F3C17"/>
    <w:rsid w:val="11F254F3"/>
    <w:rsid w:val="14257170"/>
    <w:rsid w:val="16B34B25"/>
    <w:rsid w:val="2C167BD8"/>
    <w:rsid w:val="2E7540F1"/>
    <w:rsid w:val="2FF162BC"/>
    <w:rsid w:val="362D006F"/>
    <w:rsid w:val="3A992365"/>
    <w:rsid w:val="40D23273"/>
    <w:rsid w:val="43C46097"/>
    <w:rsid w:val="47CB333B"/>
    <w:rsid w:val="490F07A3"/>
    <w:rsid w:val="4CC21042"/>
    <w:rsid w:val="4EEE0AA9"/>
    <w:rsid w:val="5D0D4F82"/>
    <w:rsid w:val="5F16521D"/>
    <w:rsid w:val="638B7F88"/>
    <w:rsid w:val="64957B69"/>
    <w:rsid w:val="6E3B1524"/>
    <w:rsid w:val="6FC33EDA"/>
    <w:rsid w:val="783B6242"/>
    <w:rsid w:val="79BB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rogram%20Files%20(x86)\WPS%20Office\12.1.0.21171\office6\file:\C:\Users\yxsw\AppData\Roaming\kingsoft\office6\templates\download\5d2ae6d5-3189-a301-0150-51679a419fdf\&#20844;&#21496;&#35810;&#20215;&#20989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公司询价函.docx</Template>
  <Pages>2</Pages>
  <Words>162</Words>
  <Characters>162</Characters>
  <Paragraphs>57</Paragraphs>
  <TotalTime>2</TotalTime>
  <ScaleCrop>false</ScaleCrop>
  <LinksUpToDate>false</LinksUpToDate>
  <CharactersWithSpaces>170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2023-08-23T07:21:00Z</dcterms:created>
  <dc:creator>帅豆</dc:creator>
  <cp:lastModifiedBy>吉吉</cp:lastModifiedBy>
  <cp:lastPrinted>2024-06-13T02:53:00Z</cp:lastPrinted>
  <dcterms:modified xsi:type="dcterms:W3CDTF">2025-10-31T04:29:38Z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62FC48F131EA4A9889D0936FBAF3C631_13</vt:lpwstr>
  </property>
  <property fmtid="{D5CDD505-2E9C-101B-9397-08002B2CF9AE}" pid="4" name="KSOTemplateDocerSaveRecord">
    <vt:lpwstr>eyJoZGlkIjoiY2E0OTljYmY5YWJjZjQ0NjcwOWNiMzYxMDNhY2U5MzYiLCJ1c2VySWQiOiI1MTA3ODU5NjAifQ==</vt:lpwstr>
  </property>
</Properties>
</file>